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B0A7" w14:textId="525B2585" w:rsidR="009F42E5" w:rsidRDefault="00E461B6" w:rsidP="00E461B6">
      <w:pPr>
        <w:pStyle w:val="Title"/>
        <w:rPr>
          <w:color w:val="auto"/>
          <w:sz w:val="96"/>
          <w:szCs w:val="96"/>
        </w:rPr>
      </w:pPr>
      <w:r w:rsidRPr="00E461B6">
        <w:rPr>
          <w:color w:val="auto"/>
          <w:sz w:val="96"/>
          <w:szCs w:val="96"/>
        </w:rPr>
        <w:t>Catering Menu</w:t>
      </w:r>
    </w:p>
    <w:p w14:paraId="3B9DF7C0" w14:textId="4982219F" w:rsidR="00E461B6" w:rsidRPr="0013557F" w:rsidRDefault="00E461B6" w:rsidP="0013557F">
      <w:pPr>
        <w:rPr>
          <w:color w:val="auto"/>
        </w:rPr>
      </w:pPr>
    </w:p>
    <w:p w14:paraId="0DBB4E70" w14:textId="2A841B10" w:rsidR="00E461B6" w:rsidRPr="0013557F" w:rsidRDefault="00E461B6" w:rsidP="0013557F">
      <w:pPr>
        <w:rPr>
          <w:color w:val="auto"/>
        </w:rPr>
      </w:pPr>
      <w:r w:rsidRPr="0013557F">
        <w:rPr>
          <w:color w:val="auto"/>
        </w:rPr>
        <w:t xml:space="preserve">Includes soda and coffee </w:t>
      </w:r>
    </w:p>
    <w:p w14:paraId="290F001E" w14:textId="3472DD8A" w:rsidR="00E461B6" w:rsidRPr="0013557F" w:rsidRDefault="00E461B6" w:rsidP="0013557F">
      <w:pPr>
        <w:rPr>
          <w:color w:val="auto"/>
        </w:rPr>
      </w:pPr>
      <w:r w:rsidRPr="0013557F">
        <w:rPr>
          <w:color w:val="auto"/>
        </w:rPr>
        <w:t>And choice of salad- House, Caesar, or Bruschetta</w:t>
      </w:r>
    </w:p>
    <w:p w14:paraId="3236E474" w14:textId="372A9C06" w:rsidR="00DA6120" w:rsidRDefault="00DA6120" w:rsidP="00E461B6">
      <w:pPr>
        <w:jc w:val="both"/>
      </w:pPr>
    </w:p>
    <w:p w14:paraId="7EE70B8E" w14:textId="03481A2F" w:rsidR="00A52F99" w:rsidRPr="00E461B6" w:rsidRDefault="00E461B6" w:rsidP="00F54630">
      <w:pPr>
        <w:pStyle w:val="Heading2"/>
        <w:rPr>
          <w:color w:val="auto"/>
          <w:sz w:val="36"/>
          <w:szCs w:val="36"/>
        </w:rPr>
      </w:pPr>
      <w:r w:rsidRPr="00E461B6">
        <w:rPr>
          <w:color w:val="auto"/>
        </w:rPr>
        <w:t>First Course</w:t>
      </w:r>
      <w:r w:rsidRPr="0013557F">
        <w:rPr>
          <w:color w:val="auto"/>
          <w:sz w:val="40"/>
          <w:szCs w:val="40"/>
        </w:rPr>
        <w:t xml:space="preserve">- </w:t>
      </w:r>
      <w:r w:rsidR="0013557F" w:rsidRPr="0013557F">
        <w:rPr>
          <w:color w:val="auto"/>
          <w:sz w:val="40"/>
          <w:szCs w:val="40"/>
        </w:rPr>
        <w:t>c</w:t>
      </w:r>
      <w:r w:rsidRPr="0013557F">
        <w:rPr>
          <w:color w:val="auto"/>
          <w:sz w:val="40"/>
          <w:szCs w:val="40"/>
        </w:rPr>
        <w:t>hoose 2</w:t>
      </w:r>
    </w:p>
    <w:p w14:paraId="0A59B344" w14:textId="30F2AA1C" w:rsidR="00E461B6" w:rsidRPr="0013557F" w:rsidRDefault="00E461B6" w:rsidP="0013557F">
      <w:pPr>
        <w:jc w:val="both"/>
        <w:rPr>
          <w:rFonts w:ascii="Arial" w:hAnsi="Arial" w:cs="Arial"/>
          <w:color w:val="000000" w:themeColor="text1"/>
          <w:shd w:val="clear" w:color="auto" w:fill="FFFFFF"/>
        </w:rPr>
        <w:sectPr w:rsidR="00E461B6" w:rsidRPr="0013557F" w:rsidSect="0013557F">
          <w:headerReference w:type="default" r:id="rId11"/>
          <w:footerReference w:type="default" r:id="rId12"/>
          <w:pgSz w:w="12240" w:h="15840" w:code="1"/>
          <w:pgMar w:top="1530" w:right="1077" w:bottom="720" w:left="1077" w:header="357" w:footer="357" w:gutter="0"/>
          <w:cols w:space="708"/>
          <w:docGrid w:linePitch="435"/>
        </w:sectPr>
      </w:pPr>
    </w:p>
    <w:p w14:paraId="0B5C8DE7" w14:textId="10887711" w:rsidR="00E461B6" w:rsidRPr="0013557F" w:rsidRDefault="00E461B6" w:rsidP="0013557F">
      <w:pPr>
        <w:rPr>
          <w:color w:val="auto"/>
        </w:rPr>
      </w:pPr>
      <w:r w:rsidRPr="0013557F">
        <w:rPr>
          <w:color w:val="auto"/>
        </w:rPr>
        <w:t>- Fried Calamari</w:t>
      </w:r>
      <w:r w:rsidRPr="0013557F">
        <w:rPr>
          <w:color w:val="auto"/>
        </w:rPr>
        <w:br/>
        <w:t>- Portuguese style garlic Shrimp </w:t>
      </w:r>
      <w:r w:rsidRPr="0013557F">
        <w:rPr>
          <w:color w:val="auto"/>
        </w:rPr>
        <w:br/>
        <w:t>- Mussels Red (or) White Sauce</w:t>
      </w:r>
      <w:r w:rsidRPr="0013557F">
        <w:rPr>
          <w:color w:val="auto"/>
        </w:rPr>
        <w:br/>
        <w:t>- Stuffed Mushrooms</w:t>
      </w:r>
      <w:r w:rsidRPr="0013557F">
        <w:rPr>
          <w:color w:val="auto"/>
        </w:rPr>
        <w:br/>
      </w:r>
      <w:r w:rsidRPr="0013557F">
        <w:rPr>
          <w:color w:val="auto"/>
        </w:rPr>
        <w:t>- Eggplant Rollatini</w:t>
      </w:r>
      <w:r w:rsidRPr="0013557F">
        <w:rPr>
          <w:color w:val="auto"/>
        </w:rPr>
        <w:br/>
        <w:t>- Stuffed Peppers </w:t>
      </w:r>
      <w:r w:rsidRPr="0013557F">
        <w:rPr>
          <w:color w:val="auto"/>
        </w:rPr>
        <w:br/>
        <w:t xml:space="preserve">- </w:t>
      </w:r>
      <w:proofErr w:type="spellStart"/>
      <w:r w:rsidRPr="0013557F">
        <w:rPr>
          <w:color w:val="auto"/>
        </w:rPr>
        <w:t>Pirogies</w:t>
      </w:r>
      <w:proofErr w:type="spellEnd"/>
      <w:r w:rsidRPr="0013557F">
        <w:rPr>
          <w:color w:val="auto"/>
        </w:rPr>
        <w:t> </w:t>
      </w:r>
      <w:r w:rsidRPr="0013557F">
        <w:rPr>
          <w:color w:val="auto"/>
        </w:rPr>
        <w:br/>
        <w:t>- Buffalo/Jersey Wings </w:t>
      </w:r>
    </w:p>
    <w:p w14:paraId="3C75708B" w14:textId="77777777" w:rsidR="00E461B6" w:rsidRDefault="00E461B6" w:rsidP="0013557F">
      <w:pPr>
        <w:jc w:val="both"/>
        <w:sectPr w:rsidR="00E461B6" w:rsidSect="00E461B6">
          <w:type w:val="continuous"/>
          <w:pgSz w:w="12240" w:h="15840" w:code="1"/>
          <w:pgMar w:top="1871" w:right="1077" w:bottom="720" w:left="1077" w:header="357" w:footer="357" w:gutter="0"/>
          <w:cols w:num="2" w:space="708"/>
          <w:docGrid w:linePitch="435"/>
        </w:sectPr>
      </w:pPr>
    </w:p>
    <w:p w14:paraId="5F011E12" w14:textId="46CDBF8E" w:rsidR="00E461B6" w:rsidRPr="0013557F" w:rsidRDefault="00E461B6" w:rsidP="0013557F">
      <w:pPr>
        <w:pStyle w:val="Heading2"/>
        <w:rPr>
          <w:b w:val="0"/>
          <w:color w:val="auto"/>
          <w:sz w:val="40"/>
          <w:szCs w:val="40"/>
        </w:rPr>
      </w:pPr>
      <w:r w:rsidRPr="00E461B6">
        <w:rPr>
          <w:color w:val="auto"/>
        </w:rPr>
        <w:t>Main Course</w:t>
      </w:r>
      <w:r w:rsidR="0013557F">
        <w:rPr>
          <w:rFonts w:cs="Arial"/>
          <w:color w:val="222222"/>
          <w:sz w:val="40"/>
          <w:szCs w:val="40"/>
        </w:rPr>
        <w:t>- choose 1 pasta, 2 others</w:t>
      </w:r>
    </w:p>
    <w:p w14:paraId="73011C76" w14:textId="6CA3B26E" w:rsidR="00E461B6" w:rsidRPr="00E461B6" w:rsidRDefault="00E461B6" w:rsidP="00E461B6">
      <w:pPr>
        <w:rPr>
          <w:rFonts w:ascii="Arial" w:hAnsi="Arial" w:cs="Arial"/>
        </w:rPr>
        <w:sectPr w:rsidR="00E461B6" w:rsidRPr="00E461B6" w:rsidSect="00E461B6">
          <w:type w:val="continuous"/>
          <w:pgSz w:w="12240" w:h="15840" w:code="1"/>
          <w:pgMar w:top="1871" w:right="1077" w:bottom="720" w:left="1077" w:header="357" w:footer="357" w:gutter="0"/>
          <w:cols w:space="708"/>
          <w:docGrid w:linePitch="435"/>
        </w:sectPr>
      </w:pPr>
    </w:p>
    <w:p w14:paraId="0172B90E" w14:textId="2A2FF6A2" w:rsidR="00E461B6" w:rsidRPr="0013557F" w:rsidRDefault="00E461B6" w:rsidP="0013557F">
      <w:pPr>
        <w:rPr>
          <w:color w:val="auto"/>
        </w:rPr>
        <w:sectPr w:rsidR="00E461B6" w:rsidRPr="0013557F" w:rsidSect="00E461B6">
          <w:type w:val="continuous"/>
          <w:pgSz w:w="12240" w:h="15840" w:code="1"/>
          <w:pgMar w:top="1871" w:right="1077" w:bottom="720" w:left="1077" w:header="357" w:footer="357" w:gutter="0"/>
          <w:cols w:num="2" w:space="708"/>
          <w:docGrid w:linePitch="435"/>
        </w:sectPr>
      </w:pPr>
      <w:r w:rsidRPr="0013557F">
        <w:rPr>
          <w:color w:val="auto"/>
        </w:rPr>
        <w:t>- Penne Vodka</w:t>
      </w:r>
      <w:r w:rsidRPr="0013557F">
        <w:rPr>
          <w:color w:val="auto"/>
        </w:rPr>
        <w:br/>
        <w:t xml:space="preserve">- Rigatoni Garlic &amp; Olive Oil with </w:t>
      </w:r>
      <w:proofErr w:type="spellStart"/>
      <w:r w:rsidRPr="0013557F">
        <w:rPr>
          <w:color w:val="auto"/>
        </w:rPr>
        <w:t>Cannelini</w:t>
      </w:r>
      <w:proofErr w:type="spellEnd"/>
      <w:r w:rsidRPr="0013557F">
        <w:rPr>
          <w:color w:val="auto"/>
        </w:rPr>
        <w:t xml:space="preserve"> beans &amp; Fresh Tomato </w:t>
      </w:r>
      <w:r w:rsidRPr="0013557F">
        <w:rPr>
          <w:color w:val="auto"/>
        </w:rPr>
        <w:br/>
        <w:t>- Rigatoni Plum Tomato Sauce</w:t>
      </w:r>
      <w:r w:rsidRPr="0013557F">
        <w:rPr>
          <w:color w:val="auto"/>
        </w:rPr>
        <w:br/>
        <w:t xml:space="preserve">- Chicken </w:t>
      </w:r>
      <w:proofErr w:type="spellStart"/>
      <w:r w:rsidRPr="0013557F">
        <w:rPr>
          <w:color w:val="auto"/>
        </w:rPr>
        <w:t>Francaise</w:t>
      </w:r>
      <w:proofErr w:type="spellEnd"/>
      <w:r w:rsidRPr="0013557F">
        <w:rPr>
          <w:color w:val="auto"/>
        </w:rPr>
        <w:br/>
        <w:t>- Chicken Marsala</w:t>
      </w:r>
      <w:r w:rsidRPr="0013557F">
        <w:rPr>
          <w:color w:val="auto"/>
        </w:rPr>
        <w:br/>
        <w:t>- Chicken Saltimbocca </w:t>
      </w:r>
      <w:r w:rsidRPr="0013557F">
        <w:rPr>
          <w:color w:val="auto"/>
        </w:rPr>
        <w:br/>
      </w:r>
      <w:r w:rsidRPr="0013557F">
        <w:rPr>
          <w:color w:val="auto"/>
        </w:rPr>
        <w:t>- Chicken &amp; Sausage Murphy </w:t>
      </w:r>
      <w:r w:rsidRPr="0013557F">
        <w:rPr>
          <w:color w:val="auto"/>
        </w:rPr>
        <w:br/>
        <w:t>- Sausage &amp; Peppers </w:t>
      </w:r>
      <w:r w:rsidRPr="0013557F">
        <w:rPr>
          <w:color w:val="auto"/>
        </w:rPr>
        <w:br/>
        <w:t>- Chicken Milanese </w:t>
      </w:r>
      <w:r w:rsidRPr="0013557F">
        <w:rPr>
          <w:color w:val="auto"/>
        </w:rPr>
        <w:br/>
        <w:t>- Eggplant Parmigiana </w:t>
      </w:r>
      <w:r w:rsidRPr="0013557F">
        <w:rPr>
          <w:color w:val="auto"/>
        </w:rPr>
        <w:br/>
        <w:t>- Eggplant Rollatini </w:t>
      </w:r>
      <w:r w:rsidRPr="0013557F">
        <w:rPr>
          <w:color w:val="auto"/>
        </w:rPr>
        <w:br/>
        <w:t xml:space="preserve">- </w:t>
      </w:r>
      <w:r w:rsidR="0083105A">
        <w:rPr>
          <w:color w:val="auto"/>
        </w:rPr>
        <w:t>Chicken</w:t>
      </w:r>
      <w:r w:rsidRPr="0013557F">
        <w:rPr>
          <w:color w:val="auto"/>
        </w:rPr>
        <w:t xml:space="preserve"> Parmigiana</w:t>
      </w:r>
      <w:r w:rsidRPr="0013557F">
        <w:rPr>
          <w:color w:val="auto"/>
        </w:rPr>
        <w:br/>
        <w:t xml:space="preserve">- Alaskan Cod </w:t>
      </w:r>
      <w:proofErr w:type="spellStart"/>
      <w:r w:rsidRPr="0013557F">
        <w:rPr>
          <w:color w:val="auto"/>
        </w:rPr>
        <w:t>Oregenata</w:t>
      </w:r>
      <w:proofErr w:type="spellEnd"/>
      <w:r w:rsidRPr="0013557F">
        <w:rPr>
          <w:color w:val="auto"/>
        </w:rPr>
        <w:br/>
        <w:t>- Alaskan Cod Casino Styl</w:t>
      </w:r>
      <w:r w:rsidR="0013557F" w:rsidRPr="0013557F">
        <w:rPr>
          <w:color w:val="auto"/>
        </w:rPr>
        <w:t>e</w:t>
      </w:r>
    </w:p>
    <w:p w14:paraId="263C0FF9" w14:textId="77777777" w:rsidR="00DA1B10" w:rsidRDefault="00DA1B10" w:rsidP="0013557F">
      <w:pPr>
        <w:rPr>
          <w:color w:val="auto"/>
        </w:rPr>
      </w:pPr>
    </w:p>
    <w:p w14:paraId="1DA7861B" w14:textId="3E7193B3" w:rsidR="0013557F" w:rsidRPr="0013557F" w:rsidRDefault="00DA1B10" w:rsidP="0013557F">
      <w:pPr>
        <w:rPr>
          <w:color w:val="auto"/>
        </w:rPr>
      </w:pPr>
      <w:r>
        <w:rPr>
          <w:color w:val="auto"/>
        </w:rPr>
        <w:t>CALL FOR PRICES TODAY!</w:t>
      </w:r>
    </w:p>
    <w:sectPr w:rsidR="0013557F" w:rsidRPr="0013557F" w:rsidSect="00E461B6">
      <w:type w:val="continuous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AD5E3" w14:textId="77777777" w:rsidR="00013F63" w:rsidRDefault="00013F63" w:rsidP="007D2655">
      <w:pPr>
        <w:spacing w:line="240" w:lineRule="auto"/>
      </w:pPr>
      <w:r>
        <w:separator/>
      </w:r>
    </w:p>
  </w:endnote>
  <w:endnote w:type="continuationSeparator" w:id="0">
    <w:p w14:paraId="3058CBA9" w14:textId="77777777" w:rsidR="00013F63" w:rsidRDefault="00013F63" w:rsidP="007D2655">
      <w:pPr>
        <w:spacing w:line="240" w:lineRule="auto"/>
      </w:pPr>
      <w:r>
        <w:continuationSeparator/>
      </w:r>
    </w:p>
  </w:endnote>
  <w:endnote w:type="continuationNotice" w:id="1">
    <w:p w14:paraId="24983394" w14:textId="77777777" w:rsidR="00AF1B44" w:rsidRDefault="00AF1B4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CC7A9" w14:textId="77777777" w:rsidR="00A91CD5" w:rsidRDefault="00901451">
    <w:pPr>
      <w:pStyle w:val="Foot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6D31E517" wp14:editId="2E2E8DFB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17" name="Graphic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7081B" w14:textId="77777777" w:rsidR="00013F63" w:rsidRDefault="00013F63" w:rsidP="007D2655">
      <w:pPr>
        <w:spacing w:line="240" w:lineRule="auto"/>
      </w:pPr>
      <w:r>
        <w:separator/>
      </w:r>
    </w:p>
  </w:footnote>
  <w:footnote w:type="continuationSeparator" w:id="0">
    <w:p w14:paraId="69143B87" w14:textId="77777777" w:rsidR="00013F63" w:rsidRDefault="00013F63" w:rsidP="007D2655">
      <w:pPr>
        <w:spacing w:line="240" w:lineRule="auto"/>
      </w:pPr>
      <w:r>
        <w:continuationSeparator/>
      </w:r>
    </w:p>
  </w:footnote>
  <w:footnote w:type="continuationNotice" w:id="1">
    <w:p w14:paraId="3A1AF32C" w14:textId="77777777" w:rsidR="00AF1B44" w:rsidRDefault="00AF1B4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9B6E4" w14:textId="45AF739B" w:rsidR="007D2655" w:rsidRDefault="00E461B6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A69D40A" wp14:editId="5D2563BF">
          <wp:simplePos x="0" y="0"/>
          <wp:positionH relativeFrom="page">
            <wp:align>right</wp:align>
          </wp:positionH>
          <wp:positionV relativeFrom="paragraph">
            <wp:posOffset>-226695</wp:posOffset>
          </wp:positionV>
          <wp:extent cx="7764780" cy="960120"/>
          <wp:effectExtent l="0" t="0" r="7620" b="0"/>
          <wp:wrapNone/>
          <wp:docPr id="1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1DCF">
      <w:rPr>
        <w:noProof/>
      </w:rPr>
      <w:drawing>
        <wp:anchor distT="0" distB="0" distL="114300" distR="114300" simplePos="0" relativeHeight="251658243" behindDoc="1" locked="0" layoutInCell="1" allowOverlap="1" wp14:anchorId="3B48551D" wp14:editId="60F5FE5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16" name="Graphic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82A5FE3" wp14:editId="6CAD67F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E187764" id="Rectangle 7" o:spid="_x0000_s1026" alt="&quot;&quot;" style="position:absolute;margin-left:0;margin-top:0;width:612pt;height:11in;z-index:-251658239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" fillcolor="#f5f8ee [342]" stroked="f" strokeweight="1pt">
              <v:fill opacity="22873f"/>
              <w10:wrap anchorx="page" anchory="page"/>
            </v:rect>
          </w:pict>
        </mc:Fallback>
      </mc:AlternateContent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37A937F" wp14:editId="76F2ED94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7617EA" id="Rectangle 1" o:spid="_x0000_s1026" alt="&quot;&quot;" style="position:absolute;margin-left:-53.85pt;margin-top:-17.85pt;width:612pt;height:11in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" stroked="f" strokeweight="1pt">
              <v:fill r:id="rId5" o:title="" recolor="t" rotate="t" type="frame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1B6"/>
    <w:rsid w:val="00013F63"/>
    <w:rsid w:val="00027ADA"/>
    <w:rsid w:val="0009343A"/>
    <w:rsid w:val="00094F88"/>
    <w:rsid w:val="000A1B62"/>
    <w:rsid w:val="000F730F"/>
    <w:rsid w:val="001004FE"/>
    <w:rsid w:val="001206D0"/>
    <w:rsid w:val="0013557F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3F2E0A"/>
    <w:rsid w:val="00411DCF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6805"/>
    <w:rsid w:val="005B4FB5"/>
    <w:rsid w:val="00600AE8"/>
    <w:rsid w:val="006040F4"/>
    <w:rsid w:val="00620923"/>
    <w:rsid w:val="00621A4A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3105A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F1B44"/>
    <w:rsid w:val="00AF59BB"/>
    <w:rsid w:val="00B05680"/>
    <w:rsid w:val="00B517E0"/>
    <w:rsid w:val="00B53A5D"/>
    <w:rsid w:val="00B713AB"/>
    <w:rsid w:val="00B86E6C"/>
    <w:rsid w:val="00BC7765"/>
    <w:rsid w:val="00BD2FC9"/>
    <w:rsid w:val="00BD4EAA"/>
    <w:rsid w:val="00C31295"/>
    <w:rsid w:val="00C32A69"/>
    <w:rsid w:val="00C4628B"/>
    <w:rsid w:val="00C62806"/>
    <w:rsid w:val="00D03E9C"/>
    <w:rsid w:val="00D04276"/>
    <w:rsid w:val="00D513B2"/>
    <w:rsid w:val="00D81EC6"/>
    <w:rsid w:val="00D97337"/>
    <w:rsid w:val="00D977E4"/>
    <w:rsid w:val="00DA1B10"/>
    <w:rsid w:val="00DA6120"/>
    <w:rsid w:val="00DC4C0A"/>
    <w:rsid w:val="00DC5EA3"/>
    <w:rsid w:val="00E14F6F"/>
    <w:rsid w:val="00E3285C"/>
    <w:rsid w:val="00E3566B"/>
    <w:rsid w:val="00E36121"/>
    <w:rsid w:val="00E461B6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04A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EEECE1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95B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1F497D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4F81BD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1F497D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1F497D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EEECE1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EEECE1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1F497D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4F81BD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1B6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1B6"/>
    <w:rPr>
      <w:rFonts w:ascii="Segoe UI" w:hAnsi="Segoe UI" w:cs="Segoe UI"/>
      <w:spacing w:val="14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's%20pc\AppData\Roaming\Microsoft\Templates\Scroll%20dinner%20party%20menu.dotx" TargetMode="External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804545-3BB0-4242-BDC2-6459D9D08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2022-12-16T17:05:00Z</dcterms:created>
  <dcterms:modified xsi:type="dcterms:W3CDTF">2022-12-16T17:05:00Z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